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B5F0E" w14:textId="77777777" w:rsidR="00784B84" w:rsidRDefault="00784B84"/>
    <w:p w14:paraId="74E23EA7" w14:textId="33287589" w:rsidR="00157CE4" w:rsidRDefault="00C34A54" w:rsidP="00784B84">
      <w:pPr>
        <w:tabs>
          <w:tab w:val="left" w:pos="3970"/>
        </w:tabs>
        <w:jc w:val="center"/>
        <w:rPr>
          <w:rFonts w:ascii="Arial" w:hAnsi="Arial" w:cs="Arial"/>
          <w:b/>
          <w:sz w:val="56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3845DF" wp14:editId="3EC252DD">
                <wp:simplePos x="0" y="0"/>
                <wp:positionH relativeFrom="margin">
                  <wp:posOffset>2835910</wp:posOffset>
                </wp:positionH>
                <wp:positionV relativeFrom="margin">
                  <wp:posOffset>291465</wp:posOffset>
                </wp:positionV>
                <wp:extent cx="734695" cy="960755"/>
                <wp:effectExtent l="0" t="0" r="27305" b="10795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960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9F005BE" w14:textId="77777777" w:rsidR="00316899" w:rsidRDefault="00316899" w:rsidP="00316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845DF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left:0;text-align:left;margin-left:223.3pt;margin-top:22.95pt;width:57.85pt;height:75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" filled="f" strokeweight=".5pt">
                <v:stroke dashstyle="dash"/>
                <v:textbox>
                  <w:txbxContent>
                    <w:p w14:paraId="59F005BE" w14:textId="77777777" w:rsidR="00316899" w:rsidRDefault="00316899" w:rsidP="00316899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91BD48" wp14:editId="50A36299">
                <wp:simplePos x="0" y="0"/>
                <wp:positionH relativeFrom="margin">
                  <wp:posOffset>2326005</wp:posOffset>
                </wp:positionH>
                <wp:positionV relativeFrom="margin">
                  <wp:posOffset>295275</wp:posOffset>
                </wp:positionV>
                <wp:extent cx="734695" cy="960755"/>
                <wp:effectExtent l="0" t="0" r="27305" b="1079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4CBA7" w14:textId="77777777" w:rsidR="00784B84" w:rsidRDefault="00B00C76">
                            <w:r>
                              <w:t xml:space="preserve">Logo(s) </w:t>
                            </w:r>
                            <w:r w:rsidR="00784B84">
                              <w:t>Veranstalter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1BD48" id="Textfeld 3" o:spid="_x0000_s1027" type="#_x0000_t202" style="position:absolute;left:0;text-align:left;margin-left:183.15pt;margin-top:23.25pt;width:57.85pt;height:75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" fillcolor="white [3201]" strokeweight=".5pt">
                <v:textbox>
                  <w:txbxContent>
                    <w:p w14:paraId="4BE4CBA7" w14:textId="77777777" w:rsidR="00784B84" w:rsidRDefault="00B00C76">
                      <w:r>
                        <w:t xml:space="preserve">Logo(s) </w:t>
                      </w:r>
                      <w:r w:rsidR="00784B84">
                        <w:t>Veranstalter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E207F0" wp14:editId="71C2A3AA">
                <wp:simplePos x="0" y="0"/>
                <wp:positionH relativeFrom="margin">
                  <wp:posOffset>1819910</wp:posOffset>
                </wp:positionH>
                <wp:positionV relativeFrom="margin">
                  <wp:posOffset>292735</wp:posOffset>
                </wp:positionV>
                <wp:extent cx="734695" cy="960755"/>
                <wp:effectExtent l="0" t="0" r="27305" b="10795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960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B501B1E" w14:textId="77777777" w:rsidR="00316899" w:rsidRDefault="00316899" w:rsidP="00316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07F0" id="Textfeld 16" o:spid="_x0000_s1028" type="#_x0000_t202" style="position:absolute;left:0;text-align:left;margin-left:143.3pt;margin-top:23.05pt;width:57.85pt;height:75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" filled="f" strokeweight=".5pt">
                <v:stroke dashstyle="dash"/>
                <v:textbox>
                  <w:txbxContent>
                    <w:p w14:paraId="2B501B1E" w14:textId="77777777" w:rsidR="00316899" w:rsidRDefault="00316899" w:rsidP="00316899"/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0" w:name="_Hlk499710791"/>
    </w:p>
    <w:p w14:paraId="268A6FCD" w14:textId="726B4C80" w:rsidR="00157CE4" w:rsidRPr="00157CE4" w:rsidRDefault="00157CE4" w:rsidP="00784B84">
      <w:pPr>
        <w:tabs>
          <w:tab w:val="left" w:pos="3970"/>
        </w:tabs>
        <w:jc w:val="center"/>
        <w:rPr>
          <w:rFonts w:ascii="Arial" w:hAnsi="Arial" w:cs="Arial"/>
          <w:b/>
          <w:sz w:val="24"/>
          <w:szCs w:val="24"/>
        </w:rPr>
      </w:pPr>
    </w:p>
    <w:p w14:paraId="3B0F378A" w14:textId="77777777" w:rsidR="00C34A54" w:rsidRDefault="00C34A54" w:rsidP="00784B84">
      <w:pPr>
        <w:tabs>
          <w:tab w:val="left" w:pos="3970"/>
        </w:tabs>
        <w:jc w:val="center"/>
        <w:rPr>
          <w:rFonts w:ascii="Arial" w:hAnsi="Arial" w:cs="Arial"/>
          <w:b/>
          <w:sz w:val="56"/>
          <w:szCs w:val="70"/>
        </w:rPr>
      </w:pPr>
    </w:p>
    <w:p w14:paraId="27EFCAF0" w14:textId="3231C995" w:rsidR="00784B84" w:rsidRPr="00B00C76" w:rsidRDefault="00784B84" w:rsidP="00784B84">
      <w:pPr>
        <w:tabs>
          <w:tab w:val="left" w:pos="3970"/>
        </w:tabs>
        <w:jc w:val="center"/>
        <w:rPr>
          <w:rFonts w:ascii="Arial" w:hAnsi="Arial" w:cs="Arial"/>
          <w:b/>
          <w:sz w:val="36"/>
          <w:szCs w:val="40"/>
        </w:rPr>
      </w:pPr>
      <w:r w:rsidRPr="00B00C76">
        <w:rPr>
          <w:rFonts w:ascii="Arial" w:hAnsi="Arial" w:cs="Arial"/>
          <w:b/>
          <w:sz w:val="56"/>
          <w:szCs w:val="70"/>
        </w:rPr>
        <w:t>Name</w:t>
      </w:r>
      <w:r w:rsidRPr="00B00C76">
        <w:rPr>
          <w:rFonts w:ascii="Arial" w:hAnsi="Arial" w:cs="Arial"/>
          <w:b/>
          <w:sz w:val="36"/>
          <w:szCs w:val="40"/>
        </w:rPr>
        <w:t xml:space="preserve"> </w:t>
      </w:r>
      <w:r w:rsidRPr="00B00C76">
        <w:rPr>
          <w:rFonts w:ascii="Arial" w:hAnsi="Arial" w:cs="Arial"/>
          <w:b/>
          <w:sz w:val="56"/>
          <w:szCs w:val="70"/>
        </w:rPr>
        <w:t>Veranstalter</w:t>
      </w:r>
    </w:p>
    <w:p w14:paraId="35492D42" w14:textId="77777777" w:rsidR="00316899" w:rsidRDefault="00784B84" w:rsidP="00316899">
      <w:pPr>
        <w:tabs>
          <w:tab w:val="left" w:pos="3970"/>
        </w:tabs>
        <w:jc w:val="center"/>
        <w:rPr>
          <w:rFonts w:ascii="Arial" w:hAnsi="Arial" w:cs="Arial"/>
          <w:b/>
          <w:sz w:val="70"/>
          <w:szCs w:val="70"/>
        </w:rPr>
      </w:pPr>
      <w:r w:rsidRPr="00784B84">
        <w:rPr>
          <w:rFonts w:ascii="Arial" w:hAnsi="Arial" w:cs="Arial"/>
          <w:b/>
          <w:sz w:val="70"/>
          <w:szCs w:val="70"/>
        </w:rPr>
        <w:t xml:space="preserve">Name </w:t>
      </w:r>
      <w:r w:rsidR="00316899">
        <w:rPr>
          <w:rFonts w:ascii="Arial" w:hAnsi="Arial" w:cs="Arial"/>
          <w:b/>
          <w:sz w:val="70"/>
          <w:szCs w:val="70"/>
        </w:rPr>
        <w:t>Wettkampf</w:t>
      </w:r>
    </w:p>
    <w:p w14:paraId="535A0F2C" w14:textId="77777777" w:rsidR="000B4755" w:rsidRPr="007F13EA" w:rsidRDefault="000B4755" w:rsidP="00784B84">
      <w:pPr>
        <w:tabs>
          <w:tab w:val="left" w:pos="3970"/>
        </w:tabs>
        <w:rPr>
          <w:sz w:val="16"/>
          <w:szCs w:val="16"/>
        </w:rPr>
      </w:pPr>
    </w:p>
    <w:p w14:paraId="4104EECA" w14:textId="580A07AF" w:rsidR="00784B84" w:rsidRDefault="00273E1D" w:rsidP="00784B84">
      <w:pPr>
        <w:tabs>
          <w:tab w:val="left" w:pos="3970"/>
        </w:tabs>
        <w:jc w:val="center"/>
        <w:rPr>
          <w:rFonts w:ascii="Arial" w:hAnsi="Arial" w:cs="Arial"/>
          <w:b/>
          <w:sz w:val="200"/>
          <w:szCs w:val="200"/>
        </w:rPr>
      </w:pPr>
      <w:r>
        <w:rPr>
          <w:rFonts w:ascii="Arial" w:hAnsi="Arial" w:cs="Arial"/>
          <w:b/>
          <w:sz w:val="200"/>
          <w:szCs w:val="200"/>
        </w:rPr>
        <w:t>Rangli</w:t>
      </w:r>
      <w:r w:rsidR="00515F82">
        <w:rPr>
          <w:rFonts w:ascii="Arial" w:hAnsi="Arial" w:cs="Arial"/>
          <w:b/>
          <w:sz w:val="200"/>
          <w:szCs w:val="200"/>
        </w:rPr>
        <w:t>s</w:t>
      </w:r>
      <w:r>
        <w:rPr>
          <w:rFonts w:ascii="Arial" w:hAnsi="Arial" w:cs="Arial"/>
          <w:b/>
          <w:sz w:val="200"/>
          <w:szCs w:val="200"/>
        </w:rPr>
        <w:t>te</w:t>
      </w:r>
    </w:p>
    <w:p w14:paraId="7549931F" w14:textId="77777777" w:rsidR="00784B84" w:rsidRDefault="00784B84" w:rsidP="00784B84">
      <w:pPr>
        <w:tabs>
          <w:tab w:val="left" w:pos="3970"/>
        </w:tabs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sz w:val="70"/>
          <w:szCs w:val="70"/>
        </w:rPr>
        <w:t>Ort, Datum</w:t>
      </w:r>
    </w:p>
    <w:p w14:paraId="229E0101" w14:textId="77777777" w:rsidR="00B00C76" w:rsidRDefault="00B00C76" w:rsidP="00784B84">
      <w:pPr>
        <w:tabs>
          <w:tab w:val="left" w:pos="3970"/>
        </w:tabs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5BD403" wp14:editId="0EE16251">
                <wp:simplePos x="0" y="0"/>
                <wp:positionH relativeFrom="column">
                  <wp:posOffset>4072522</wp:posOffset>
                </wp:positionH>
                <wp:positionV relativeFrom="paragraph">
                  <wp:posOffset>466381</wp:posOffset>
                </wp:positionV>
                <wp:extent cx="2144995" cy="675117"/>
                <wp:effectExtent l="0" t="0" r="27305" b="1079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990DE4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BD403" id="Textfeld 8" o:spid="_x0000_s1029" type="#_x0000_t202" style="position:absolute;left:0;text-align:left;margin-left:320.65pt;margin-top:36.7pt;width:168.9pt;height:53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" fillcolor="white [3201]" strokeweight=".5pt">
                <v:textbox>
                  <w:txbxContent>
                    <w:p w14:paraId="0F990DE4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856E20" wp14:editId="54DEC460">
                <wp:simplePos x="0" y="0"/>
                <wp:positionH relativeFrom="margin">
                  <wp:align>center</wp:align>
                </wp:positionH>
                <wp:positionV relativeFrom="paragraph">
                  <wp:posOffset>455539</wp:posOffset>
                </wp:positionV>
                <wp:extent cx="2144995" cy="675117"/>
                <wp:effectExtent l="0" t="0" r="27305" b="1079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534E77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56E20" id="Textfeld 7" o:spid="_x0000_s1030" type="#_x0000_t202" style="position:absolute;left:0;text-align:left;margin-left:0;margin-top:35.85pt;width:168.9pt;height:53.15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" fillcolor="white [3201]" strokeweight=".5pt">
                <v:textbox>
                  <w:txbxContent>
                    <w:p w14:paraId="5F534E77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206F5F" wp14:editId="545D307B">
                <wp:simplePos x="0" y="0"/>
                <wp:positionH relativeFrom="column">
                  <wp:posOffset>-498143</wp:posOffset>
                </wp:positionH>
                <wp:positionV relativeFrom="paragraph">
                  <wp:posOffset>457966</wp:posOffset>
                </wp:positionV>
                <wp:extent cx="2144995" cy="675117"/>
                <wp:effectExtent l="0" t="0" r="27305" b="1079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1B4A0" w14:textId="77777777" w:rsidR="00B00C76" w:rsidRDefault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06F5F" id="Textfeld 6" o:spid="_x0000_s1031" type="#_x0000_t202" style="position:absolute;left:0;text-align:left;margin-left:-39.2pt;margin-top:36.05pt;width:168.9pt;height:53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" fillcolor="white [3201]" strokeweight=".5pt">
                <v:textbox>
                  <w:txbxContent>
                    <w:p w14:paraId="1101B4A0" w14:textId="77777777" w:rsidR="00B00C76" w:rsidRDefault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9B588" wp14:editId="7355CEFC">
                <wp:simplePos x="0" y="0"/>
                <wp:positionH relativeFrom="column">
                  <wp:posOffset>-583601</wp:posOffset>
                </wp:positionH>
                <wp:positionV relativeFrom="paragraph">
                  <wp:posOffset>142376</wp:posOffset>
                </wp:positionV>
                <wp:extent cx="7024643" cy="0"/>
                <wp:effectExtent l="0" t="0" r="0" b="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4643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72483" id="Gerader Verbinde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95pt,11.2pt" to="507.1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" strokecolor="black [3200]" strokeweight=".5pt">
                <v:stroke dashstyle="dash" joinstyle="miter"/>
              </v:line>
            </w:pict>
          </mc:Fallback>
        </mc:AlternateContent>
      </w:r>
    </w:p>
    <w:p w14:paraId="229936D7" w14:textId="77777777" w:rsidR="00B00C76" w:rsidRDefault="00B00C76" w:rsidP="00B00C76">
      <w:pPr>
        <w:tabs>
          <w:tab w:val="left" w:pos="3970"/>
        </w:tabs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F29CAC" wp14:editId="1F714788">
                <wp:simplePos x="0" y="0"/>
                <wp:positionH relativeFrom="column">
                  <wp:posOffset>4072522</wp:posOffset>
                </wp:positionH>
                <wp:positionV relativeFrom="paragraph">
                  <wp:posOffset>466381</wp:posOffset>
                </wp:positionV>
                <wp:extent cx="2144995" cy="675117"/>
                <wp:effectExtent l="0" t="0" r="27305" b="1079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E6580C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29CAC" id="Textfeld 9" o:spid="_x0000_s1032" type="#_x0000_t202" style="position:absolute;margin-left:320.65pt;margin-top:36.7pt;width:168.9pt;height:53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" fillcolor="white [3201]" strokeweight=".5pt">
                <v:textbox>
                  <w:txbxContent>
                    <w:p w14:paraId="50E6580C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D1E61A" wp14:editId="2A75480A">
                <wp:simplePos x="0" y="0"/>
                <wp:positionH relativeFrom="margin">
                  <wp:align>center</wp:align>
                </wp:positionH>
                <wp:positionV relativeFrom="paragraph">
                  <wp:posOffset>455539</wp:posOffset>
                </wp:positionV>
                <wp:extent cx="2144995" cy="675117"/>
                <wp:effectExtent l="0" t="0" r="27305" b="1079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BDBB17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1E61A" id="Textfeld 10" o:spid="_x0000_s1033" type="#_x0000_t202" style="position:absolute;margin-left:0;margin-top:35.85pt;width:168.9pt;height:53.1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" fillcolor="white [3201]" strokeweight=".5pt">
                <v:textbox>
                  <w:txbxContent>
                    <w:p w14:paraId="5ABDBB17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59843E" wp14:editId="35332BD8">
                <wp:simplePos x="0" y="0"/>
                <wp:positionH relativeFrom="column">
                  <wp:posOffset>-498143</wp:posOffset>
                </wp:positionH>
                <wp:positionV relativeFrom="paragraph">
                  <wp:posOffset>457966</wp:posOffset>
                </wp:positionV>
                <wp:extent cx="2144995" cy="675117"/>
                <wp:effectExtent l="0" t="0" r="27305" b="1079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1D5E81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9843E" id="Textfeld 11" o:spid="_x0000_s1034" type="#_x0000_t202" style="position:absolute;margin-left:-39.2pt;margin-top:36.05pt;width:168.9pt;height:5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" fillcolor="white [3201]" strokeweight=".5pt">
                <v:textbox>
                  <w:txbxContent>
                    <w:p w14:paraId="351D5E81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</w:p>
    <w:p w14:paraId="6AD9A7C6" w14:textId="77777777" w:rsidR="00A7737E" w:rsidRDefault="00B00C76" w:rsidP="00316899">
      <w:pPr>
        <w:tabs>
          <w:tab w:val="left" w:pos="3970"/>
        </w:tabs>
        <w:rPr>
          <w:rFonts w:ascii="Arial" w:hAnsi="Arial" w:cs="Arial"/>
          <w:sz w:val="70"/>
          <w:szCs w:val="70"/>
        </w:rPr>
      </w:pP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5D7E9" wp14:editId="51D8C256">
                <wp:simplePos x="0" y="0"/>
                <wp:positionH relativeFrom="column">
                  <wp:posOffset>4072522</wp:posOffset>
                </wp:positionH>
                <wp:positionV relativeFrom="paragraph">
                  <wp:posOffset>466381</wp:posOffset>
                </wp:positionV>
                <wp:extent cx="2144995" cy="675117"/>
                <wp:effectExtent l="0" t="0" r="27305" b="1079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E4C645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5D7E9" id="Textfeld 13" o:spid="_x0000_s1035" type="#_x0000_t202" style="position:absolute;margin-left:320.65pt;margin-top:36.7pt;width:168.9pt;height:53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" fillcolor="white [3201]" strokeweight=".5pt">
                <v:textbox>
                  <w:txbxContent>
                    <w:p w14:paraId="41E4C645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43C08" wp14:editId="4E9FA9C4">
                <wp:simplePos x="0" y="0"/>
                <wp:positionH relativeFrom="margin">
                  <wp:align>center</wp:align>
                </wp:positionH>
                <wp:positionV relativeFrom="paragraph">
                  <wp:posOffset>455539</wp:posOffset>
                </wp:positionV>
                <wp:extent cx="2144995" cy="675117"/>
                <wp:effectExtent l="0" t="0" r="27305" b="1079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7D0E7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43C08" id="Textfeld 14" o:spid="_x0000_s1036" type="#_x0000_t202" style="position:absolute;margin-left:0;margin-top:35.85pt;width:168.9pt;height:53.15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" fillcolor="white [3201]" strokeweight=".5pt">
                <v:textbox>
                  <w:txbxContent>
                    <w:p w14:paraId="3EB7D0E7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409A25" wp14:editId="6F666464">
                <wp:simplePos x="0" y="0"/>
                <wp:positionH relativeFrom="column">
                  <wp:posOffset>-498143</wp:posOffset>
                </wp:positionH>
                <wp:positionV relativeFrom="paragraph">
                  <wp:posOffset>457966</wp:posOffset>
                </wp:positionV>
                <wp:extent cx="2144995" cy="675117"/>
                <wp:effectExtent l="0" t="0" r="27305" b="10795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3360C0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09A25" id="Textfeld 15" o:spid="_x0000_s1037" type="#_x0000_t202" style="position:absolute;margin-left:-39.2pt;margin-top:36.05pt;width:168.9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" fillcolor="white [3201]" strokeweight=".5pt">
                <v:textbox>
                  <w:txbxContent>
                    <w:p w14:paraId="2C3360C0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14:paraId="3B0656AF" w14:textId="77777777" w:rsidR="00784B84" w:rsidRPr="00A7737E" w:rsidRDefault="00A7737E" w:rsidP="00A7737E">
      <w:pPr>
        <w:tabs>
          <w:tab w:val="left" w:pos="1724"/>
        </w:tabs>
        <w:rPr>
          <w:rFonts w:ascii="Arial" w:hAnsi="Arial" w:cs="Arial"/>
          <w:sz w:val="70"/>
          <w:szCs w:val="70"/>
        </w:rPr>
      </w:pPr>
      <w:r>
        <w:rPr>
          <w:rFonts w:ascii="Arial" w:hAnsi="Arial" w:cs="Arial"/>
          <w:sz w:val="70"/>
          <w:szCs w:val="70"/>
        </w:rPr>
        <w:tab/>
      </w:r>
    </w:p>
    <w:sectPr w:rsidR="00784B84" w:rsidRPr="00A773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10A41" w14:textId="77777777" w:rsidR="00A573F4" w:rsidRDefault="00A573F4" w:rsidP="00B00C76">
      <w:pPr>
        <w:spacing w:after="0" w:line="240" w:lineRule="auto"/>
      </w:pPr>
      <w:r>
        <w:separator/>
      </w:r>
    </w:p>
  </w:endnote>
  <w:endnote w:type="continuationSeparator" w:id="0">
    <w:p w14:paraId="595A6F89" w14:textId="77777777" w:rsidR="00A573F4" w:rsidRDefault="00A573F4" w:rsidP="00B00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CB082" w14:textId="77777777" w:rsidR="00F3324F" w:rsidRDefault="00F3324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27F67" w14:textId="77777777" w:rsidR="00B00C76" w:rsidRDefault="007178B3" w:rsidP="007178B3">
    <w:pPr>
      <w:pStyle w:val="Fuzeile"/>
      <w:jc w:val="right"/>
    </w:pPr>
    <w:r>
      <w:rPr>
        <w:noProof/>
      </w:rPr>
      <w:drawing>
        <wp:anchor distT="0" distB="0" distL="114300" distR="114300" simplePos="0" relativeHeight="251659264" behindDoc="0" locked="1" layoutInCell="1" allowOverlap="1" wp14:anchorId="2D0FC317" wp14:editId="50BC1149">
          <wp:simplePos x="0" y="0"/>
          <wp:positionH relativeFrom="page">
            <wp:posOffset>388620</wp:posOffset>
          </wp:positionH>
          <wp:positionV relativeFrom="page">
            <wp:posOffset>9795568</wp:posOffset>
          </wp:positionV>
          <wp:extent cx="2836800" cy="597600"/>
          <wp:effectExtent l="0" t="0" r="1905" b="0"/>
          <wp:wrapNone/>
          <wp:docPr id="4" name="Grafik 4" descr="Ein Bild, das Screenshot enthält.&#10;&#10;Mit sehr hoher Zuverlässigkeit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Screenshot enthält.&#10;&#10;Mit sehr hoher Zuverlässigkeit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68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0C76">
      <w:t xml:space="preserve">SC Muster, Musterstrasse, </w:t>
    </w:r>
    <w:r w:rsidR="00316899">
      <w:t>0000 Musterdingen</w:t>
    </w:r>
  </w:p>
  <w:p w14:paraId="515E6237" w14:textId="77777777" w:rsidR="00316899" w:rsidRDefault="00316899" w:rsidP="007178B3">
    <w:pPr>
      <w:pStyle w:val="Fuzeile"/>
      <w:jc w:val="right"/>
    </w:pPr>
    <w:r w:rsidRPr="00316899">
      <w:t>muster@mustermail.ch</w:t>
    </w:r>
    <w:r>
      <w:t>, www.muster.ch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88322" w14:textId="77777777" w:rsidR="00F3324F" w:rsidRDefault="00F3324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530C5" w14:textId="77777777" w:rsidR="00A573F4" w:rsidRDefault="00A573F4" w:rsidP="00B00C76">
      <w:pPr>
        <w:spacing w:after="0" w:line="240" w:lineRule="auto"/>
      </w:pPr>
      <w:r>
        <w:separator/>
      </w:r>
    </w:p>
  </w:footnote>
  <w:footnote w:type="continuationSeparator" w:id="0">
    <w:p w14:paraId="1784996C" w14:textId="77777777" w:rsidR="00A573F4" w:rsidRDefault="00A573F4" w:rsidP="00B00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7162A" w14:textId="77777777" w:rsidR="00F3324F" w:rsidRDefault="00F3324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61B0A" w14:textId="1A4AB8D0" w:rsidR="00F3324F" w:rsidRDefault="00837899">
    <w:pPr>
      <w:pStyle w:val="Kopfzeile"/>
    </w:pPr>
    <w:r>
      <w:rPr>
        <w:noProof/>
      </w:rPr>
      <w:drawing>
        <wp:inline distT="0" distB="0" distL="0" distR="0" wp14:anchorId="3FA0C2E1" wp14:editId="6D7A0C7B">
          <wp:extent cx="5760720" cy="1302385"/>
          <wp:effectExtent l="0" t="0" r="0" b="0"/>
          <wp:docPr id="1" name="Grafik 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02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D958" w14:textId="77777777" w:rsidR="00F3324F" w:rsidRDefault="00F3324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24F"/>
    <w:rsid w:val="000B4755"/>
    <w:rsid w:val="00157CE4"/>
    <w:rsid w:val="001C1C01"/>
    <w:rsid w:val="0025010E"/>
    <w:rsid w:val="00273E1D"/>
    <w:rsid w:val="00316899"/>
    <w:rsid w:val="00515F82"/>
    <w:rsid w:val="00586540"/>
    <w:rsid w:val="005C0767"/>
    <w:rsid w:val="006311D2"/>
    <w:rsid w:val="006930C3"/>
    <w:rsid w:val="006A554F"/>
    <w:rsid w:val="007178B3"/>
    <w:rsid w:val="00784B84"/>
    <w:rsid w:val="007F13EA"/>
    <w:rsid w:val="00837899"/>
    <w:rsid w:val="009B2D51"/>
    <w:rsid w:val="00A5161C"/>
    <w:rsid w:val="00A573F4"/>
    <w:rsid w:val="00A7737E"/>
    <w:rsid w:val="00B00C76"/>
    <w:rsid w:val="00B17AF6"/>
    <w:rsid w:val="00C34A54"/>
    <w:rsid w:val="00D62547"/>
    <w:rsid w:val="00EB63E4"/>
    <w:rsid w:val="00F3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B14985A"/>
  <w15:chartTrackingRefBased/>
  <w15:docId w15:val="{83B20059-3141-4727-8EBE-8238E9C78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0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0C76"/>
  </w:style>
  <w:style w:type="paragraph" w:styleId="Fuzeile">
    <w:name w:val="footer"/>
    <w:basedOn w:val="Standard"/>
    <w:link w:val="FuzeileZchn"/>
    <w:uiPriority w:val="99"/>
    <w:unhideWhenUsed/>
    <w:rsid w:val="00B00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0C76"/>
  </w:style>
  <w:style w:type="character" w:styleId="Hyperlink">
    <w:name w:val="Hyperlink"/>
    <w:basedOn w:val="Absatz-Standardschriftart"/>
    <w:uiPriority w:val="99"/>
    <w:unhideWhenUsed/>
    <w:rsid w:val="0031689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1689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2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bf6e5a6b09a94d94/Sekretariat%20ZSSV/KWO/Vorlagen/Homepage_Vorlagen/alt/RF%5eMGP_Vorlage_Titelseite_Startlist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RF%5eMGP_Vorlage_Titelseite_Startliste.dotx</Template>
  <TotalTime>0</TotalTime>
  <Pages>1</Pages>
  <Words>10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Zentralschweizer Schneesport Verband</dc:creator>
  <cp:keywords/>
  <dc:description/>
  <cp:lastModifiedBy>Zentralschweizer Schneesport Verband</cp:lastModifiedBy>
  <cp:revision>2</cp:revision>
  <dcterms:created xsi:type="dcterms:W3CDTF">2022-12-02T09:56:00Z</dcterms:created>
  <dcterms:modified xsi:type="dcterms:W3CDTF">2022-12-02T09:56:00Z</dcterms:modified>
</cp:coreProperties>
</file>