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84707" w14:textId="5986E243" w:rsidR="00784B84" w:rsidRDefault="00784B84"/>
    <w:p w14:paraId="4CA03D08" w14:textId="13ADD26A" w:rsidR="00B00C76" w:rsidRDefault="00DE46D4" w:rsidP="00784B84">
      <w:pPr>
        <w:tabs>
          <w:tab w:val="left" w:pos="3970"/>
        </w:tabs>
        <w:jc w:val="center"/>
        <w:rPr>
          <w:rFonts w:ascii="Arial" w:hAnsi="Arial" w:cs="Arial"/>
          <w:b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5A62FB" wp14:editId="5ECCF436">
                <wp:simplePos x="0" y="0"/>
                <wp:positionH relativeFrom="margin">
                  <wp:posOffset>1848485</wp:posOffset>
                </wp:positionH>
                <wp:positionV relativeFrom="margin">
                  <wp:posOffset>292735</wp:posOffset>
                </wp:positionV>
                <wp:extent cx="734695" cy="960755"/>
                <wp:effectExtent l="0" t="0" r="27305" b="10795"/>
                <wp:wrapSquare wrapText="bothSides"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490E445" w14:textId="77777777" w:rsidR="00316899" w:rsidRDefault="00316899" w:rsidP="00316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5A62FB" id="_x0000_t202" coordsize="21600,21600" o:spt="202" path="m,l,21600r21600,l21600,xe">
                <v:stroke joinstyle="miter"/>
                <v:path gradientshapeok="t" o:connecttype="rect"/>
              </v:shapetype>
              <v:shape id="Textfeld 16" o:spid="_x0000_s1026" type="#_x0000_t202" style="position:absolute;left:0;text-align:left;margin-left:145.55pt;margin-top:23.05pt;width:57.85pt;height:75.6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" filled="f" strokeweight=".5pt">
                <v:stroke dashstyle="dash"/>
                <v:textbox>
                  <w:txbxContent>
                    <w:p w14:paraId="3490E445" w14:textId="77777777" w:rsidR="00316899" w:rsidRDefault="00316899" w:rsidP="00316899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4D2828" wp14:editId="11004CC2">
                <wp:simplePos x="0" y="0"/>
                <wp:positionH relativeFrom="margin">
                  <wp:posOffset>2816860</wp:posOffset>
                </wp:positionH>
                <wp:positionV relativeFrom="margin">
                  <wp:posOffset>294640</wp:posOffset>
                </wp:positionV>
                <wp:extent cx="734695" cy="960755"/>
                <wp:effectExtent l="0" t="0" r="27305" b="10795"/>
                <wp:wrapSquare wrapText="bothSides"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39C83883" w14:textId="77777777" w:rsidR="00316899" w:rsidRDefault="00316899" w:rsidP="00316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D2828" id="Textfeld 17" o:spid="_x0000_s1027" type="#_x0000_t202" style="position:absolute;left:0;text-align:left;margin-left:221.8pt;margin-top:23.2pt;width:57.85pt;height:75.6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" filled="f" strokeweight=".5pt">
                <v:stroke dashstyle="dash"/>
                <v:textbox>
                  <w:txbxContent>
                    <w:p w14:paraId="39C83883" w14:textId="77777777" w:rsidR="00316899" w:rsidRDefault="00316899" w:rsidP="00316899"/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EEB95C" wp14:editId="692C4567">
                <wp:simplePos x="0" y="0"/>
                <wp:positionH relativeFrom="margin">
                  <wp:posOffset>2299335</wp:posOffset>
                </wp:positionH>
                <wp:positionV relativeFrom="margin">
                  <wp:posOffset>295275</wp:posOffset>
                </wp:positionV>
                <wp:extent cx="734695" cy="960755"/>
                <wp:effectExtent l="0" t="0" r="27305" b="10795"/>
                <wp:wrapSquare wrapText="bothSides"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" cy="960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C3CB23" w14:textId="77777777" w:rsidR="00784B84" w:rsidRDefault="00B00C76">
                            <w:r>
                              <w:t xml:space="preserve">Logo(s) </w:t>
                            </w:r>
                            <w:r w:rsidR="00784B84">
                              <w:t>Veranstalter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EB95C" id="Textfeld 3" o:spid="_x0000_s1028" type="#_x0000_t202" style="position:absolute;left:0;text-align:left;margin-left:181.05pt;margin-top:23.25pt;width:57.85pt;height:75.6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" fillcolor="white [3201]" strokeweight=".5pt">
                <v:textbox>
                  <w:txbxContent>
                    <w:p w14:paraId="3DC3CB23" w14:textId="77777777" w:rsidR="00784B84" w:rsidRDefault="00B00C76">
                      <w:r>
                        <w:t xml:space="preserve">Logo(s) </w:t>
                      </w:r>
                      <w:r w:rsidR="00784B84">
                        <w:t>Veranstalter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0A583CAB" w14:textId="1D030F77" w:rsidR="00DE46D4" w:rsidRDefault="00DE46D4" w:rsidP="00784B84">
      <w:pPr>
        <w:tabs>
          <w:tab w:val="left" w:pos="3970"/>
        </w:tabs>
        <w:jc w:val="center"/>
        <w:rPr>
          <w:rFonts w:ascii="Arial" w:hAnsi="Arial" w:cs="Arial"/>
          <w:b/>
          <w:sz w:val="16"/>
          <w:szCs w:val="16"/>
        </w:rPr>
      </w:pPr>
      <w:bookmarkStart w:id="0" w:name="_GoBack"/>
      <w:bookmarkEnd w:id="0"/>
    </w:p>
    <w:p w14:paraId="014056E7" w14:textId="4C67377C" w:rsidR="007F13EA" w:rsidRDefault="007F13EA" w:rsidP="00784B84">
      <w:pPr>
        <w:tabs>
          <w:tab w:val="left" w:pos="3970"/>
        </w:tabs>
        <w:jc w:val="center"/>
        <w:rPr>
          <w:rFonts w:ascii="Arial" w:hAnsi="Arial" w:cs="Arial"/>
          <w:b/>
          <w:sz w:val="16"/>
          <w:szCs w:val="16"/>
        </w:rPr>
      </w:pPr>
    </w:p>
    <w:p w14:paraId="1C529FE1" w14:textId="4E488675" w:rsidR="007F13EA" w:rsidRPr="007F13EA" w:rsidRDefault="007F13EA" w:rsidP="00784B84">
      <w:pPr>
        <w:tabs>
          <w:tab w:val="left" w:pos="3970"/>
        </w:tabs>
        <w:jc w:val="center"/>
        <w:rPr>
          <w:rFonts w:ascii="Arial" w:hAnsi="Arial" w:cs="Arial"/>
          <w:b/>
          <w:sz w:val="16"/>
          <w:szCs w:val="16"/>
        </w:rPr>
      </w:pPr>
    </w:p>
    <w:p w14:paraId="28CC4AEA" w14:textId="77777777" w:rsidR="00157CE4" w:rsidRDefault="00157CE4" w:rsidP="00784B84">
      <w:pPr>
        <w:tabs>
          <w:tab w:val="left" w:pos="3970"/>
        </w:tabs>
        <w:jc w:val="center"/>
        <w:rPr>
          <w:rFonts w:ascii="Arial" w:hAnsi="Arial" w:cs="Arial"/>
          <w:b/>
          <w:sz w:val="56"/>
          <w:szCs w:val="70"/>
        </w:rPr>
      </w:pPr>
      <w:bookmarkStart w:id="1" w:name="_Hlk499710791"/>
    </w:p>
    <w:p w14:paraId="4062BF9F" w14:textId="77777777" w:rsidR="007472B6" w:rsidRPr="00882CBA" w:rsidRDefault="007472B6" w:rsidP="007472B6">
      <w:pPr>
        <w:tabs>
          <w:tab w:val="left" w:pos="3970"/>
        </w:tabs>
        <w:rPr>
          <w:rFonts w:ascii="Arial" w:hAnsi="Arial" w:cs="Arial"/>
          <w:b/>
          <w:sz w:val="60"/>
          <w:szCs w:val="60"/>
        </w:rPr>
      </w:pPr>
      <w:r w:rsidRPr="00882CBA">
        <w:rPr>
          <w:rFonts w:ascii="Arial" w:hAnsi="Arial" w:cs="Arial"/>
          <w:b/>
          <w:sz w:val="60"/>
          <w:szCs w:val="60"/>
        </w:rPr>
        <w:t>Name Wettkampf</w:t>
      </w:r>
    </w:p>
    <w:p w14:paraId="275E1955" w14:textId="77777777" w:rsidR="007472B6" w:rsidRPr="00882CBA" w:rsidRDefault="007472B6" w:rsidP="007472B6">
      <w:pPr>
        <w:tabs>
          <w:tab w:val="left" w:pos="3970"/>
        </w:tabs>
        <w:rPr>
          <w:rFonts w:ascii="Arial" w:hAnsi="Arial" w:cs="Arial"/>
          <w:b/>
          <w:sz w:val="48"/>
          <w:szCs w:val="48"/>
        </w:rPr>
      </w:pPr>
      <w:r w:rsidRPr="00882CBA">
        <w:rPr>
          <w:rFonts w:ascii="Arial" w:hAnsi="Arial" w:cs="Arial"/>
          <w:b/>
          <w:sz w:val="48"/>
          <w:szCs w:val="48"/>
        </w:rPr>
        <w:t>Datum</w:t>
      </w:r>
    </w:p>
    <w:p w14:paraId="5FFE9683" w14:textId="77777777" w:rsidR="007472B6" w:rsidRPr="00882CBA" w:rsidRDefault="007472B6" w:rsidP="007472B6">
      <w:pPr>
        <w:tabs>
          <w:tab w:val="left" w:pos="3970"/>
        </w:tabs>
        <w:rPr>
          <w:rFonts w:ascii="Arial" w:hAnsi="Arial" w:cs="Arial"/>
          <w:b/>
          <w:sz w:val="48"/>
          <w:szCs w:val="48"/>
        </w:rPr>
      </w:pPr>
      <w:r w:rsidRPr="00882CBA">
        <w:rPr>
          <w:rFonts w:ascii="Arial" w:hAnsi="Arial" w:cs="Arial"/>
          <w:b/>
          <w:sz w:val="48"/>
          <w:szCs w:val="48"/>
        </w:rPr>
        <w:t>Piste, Ort</w:t>
      </w:r>
    </w:p>
    <w:p w14:paraId="44E1081D" w14:textId="77777777" w:rsidR="007472B6" w:rsidRDefault="007472B6" w:rsidP="007472B6">
      <w:pPr>
        <w:tabs>
          <w:tab w:val="left" w:pos="3970"/>
        </w:tabs>
        <w:rPr>
          <w:rFonts w:ascii="Arial" w:hAnsi="Arial" w:cs="Arial"/>
          <w:b/>
          <w:sz w:val="96"/>
          <w:szCs w:val="96"/>
        </w:rPr>
      </w:pPr>
      <w:r w:rsidRPr="00882CBA">
        <w:rPr>
          <w:rFonts w:ascii="Arial" w:hAnsi="Arial" w:cs="Arial"/>
          <w:b/>
          <w:sz w:val="96"/>
          <w:szCs w:val="96"/>
        </w:rPr>
        <w:t>Ausschreibung</w:t>
      </w:r>
    </w:p>
    <w:p w14:paraId="0801294A" w14:textId="77777777" w:rsidR="007472B6" w:rsidRDefault="003D4782" w:rsidP="007472B6">
      <w:pPr>
        <w:tabs>
          <w:tab w:val="left" w:pos="3970"/>
        </w:tabs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 xml:space="preserve">Name </w:t>
      </w:r>
      <w:r w:rsidR="007472B6">
        <w:rPr>
          <w:rFonts w:ascii="Arial" w:hAnsi="Arial" w:cs="Arial"/>
          <w:b/>
          <w:sz w:val="48"/>
          <w:szCs w:val="48"/>
        </w:rPr>
        <w:t>Veranstalter</w:t>
      </w:r>
    </w:p>
    <w:p w14:paraId="2F99ACD0" w14:textId="77777777" w:rsidR="007472B6" w:rsidRDefault="007472B6" w:rsidP="007472B6">
      <w:pPr>
        <w:tabs>
          <w:tab w:val="left" w:pos="3970"/>
        </w:tabs>
        <w:rPr>
          <w:rFonts w:ascii="Arial" w:hAnsi="Arial" w:cs="Arial"/>
          <w:b/>
          <w:sz w:val="48"/>
          <w:szCs w:val="48"/>
        </w:rPr>
      </w:pPr>
      <w:r w:rsidRPr="00882CBA">
        <w:rPr>
          <w:rFonts w:ascii="Arial" w:hAnsi="Arial" w:cs="Arial"/>
          <w:b/>
          <w:sz w:val="48"/>
          <w:szCs w:val="48"/>
        </w:rPr>
        <w:t>Wettkampf</w:t>
      </w:r>
      <w:r>
        <w:rPr>
          <w:rFonts w:ascii="Arial" w:hAnsi="Arial" w:cs="Arial"/>
          <w:b/>
          <w:sz w:val="48"/>
          <w:szCs w:val="48"/>
        </w:rPr>
        <w:t xml:space="preserve">nummer </w:t>
      </w:r>
    </w:p>
    <w:p w14:paraId="3587727E" w14:textId="77777777" w:rsidR="00B00C76" w:rsidRDefault="00B00C76" w:rsidP="00784B84">
      <w:pPr>
        <w:tabs>
          <w:tab w:val="left" w:pos="3970"/>
        </w:tabs>
        <w:jc w:val="center"/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F9A60C" wp14:editId="7563F17F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06C978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F9A60C" id="Textfeld 8" o:spid="_x0000_s1029" type="#_x0000_t202" style="position:absolute;left:0;text-align:left;margin-left:320.65pt;margin-top:36.7pt;width:168.9pt;height:53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" fillcolor="white [3201]" strokeweight=".5pt">
                <v:textbox>
                  <w:txbxContent>
                    <w:p w14:paraId="1F06C978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49EDC" wp14:editId="7BBF0C00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63001E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49EDC" id="Textfeld 7" o:spid="_x0000_s1030" type="#_x0000_t202" style="position:absolute;left:0;text-align:left;margin-left:0;margin-top:35.85pt;width:168.9pt;height:53.15pt;z-index:2516643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" fillcolor="white [3201]" strokeweight=".5pt">
                <v:textbox>
                  <w:txbxContent>
                    <w:p w14:paraId="5C63001E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3C5109" wp14:editId="03FDBBFC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34EED0" w14:textId="77777777" w:rsidR="00B00C76" w:rsidRDefault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3C5109" id="Textfeld 6" o:spid="_x0000_s1031" type="#_x0000_t202" style="position:absolute;left:0;text-align:left;margin-left:-39.2pt;margin-top:36.05pt;width:168.9pt;height:53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" fillcolor="white [3201]" strokeweight=".5pt">
                <v:textbox>
                  <w:txbxContent>
                    <w:p w14:paraId="2834EED0" w14:textId="77777777" w:rsidR="00B00C76" w:rsidRDefault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2173CF" wp14:editId="7664AE0D">
                <wp:simplePos x="0" y="0"/>
                <wp:positionH relativeFrom="column">
                  <wp:posOffset>-583601</wp:posOffset>
                </wp:positionH>
                <wp:positionV relativeFrom="paragraph">
                  <wp:posOffset>142376</wp:posOffset>
                </wp:positionV>
                <wp:extent cx="7024643" cy="0"/>
                <wp:effectExtent l="0" t="0" r="0" b="0"/>
                <wp:wrapNone/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24643" cy="0"/>
                        </a:xfrm>
                        <a:prstGeom prst="line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B2CC5F" id="Gerader Verbinder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5.95pt,11.2pt" to="507.1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" strokecolor="black [3200]" strokeweight=".5pt">
                <v:stroke dashstyle="dash" joinstyle="miter"/>
              </v:line>
            </w:pict>
          </mc:Fallback>
        </mc:AlternateContent>
      </w:r>
    </w:p>
    <w:p w14:paraId="284017D4" w14:textId="77777777" w:rsidR="00B00C76" w:rsidRDefault="00B00C76" w:rsidP="00B00C76">
      <w:pPr>
        <w:tabs>
          <w:tab w:val="left" w:pos="3970"/>
        </w:tabs>
        <w:rPr>
          <w:rFonts w:ascii="Arial" w:hAnsi="Arial" w:cs="Arial"/>
          <w:b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763178" wp14:editId="44548F1A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5FE6AB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63178" id="Textfeld 9" o:spid="_x0000_s1032" type="#_x0000_t202" style="position:absolute;margin-left:320.65pt;margin-top:36.7pt;width:168.9pt;height:53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" fillcolor="white [3201]" strokeweight=".5pt">
                <v:textbox>
                  <w:txbxContent>
                    <w:p w14:paraId="355FE6AB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02AF5C" wp14:editId="310E513C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52E70B" w14:textId="77777777" w:rsidR="00B00C76" w:rsidRDefault="00B00C76" w:rsidP="00B00C76">
                            <w:r>
                              <w:t>Sponsoren Veranstalter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2AF5C" id="Textfeld 10" o:spid="_x0000_s1033" type="#_x0000_t202" style="position:absolute;margin-left:0;margin-top:35.85pt;width:168.9pt;height:53.1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" fillcolor="white [3201]" strokeweight=".5pt">
                <v:textbox>
                  <w:txbxContent>
                    <w:p w14:paraId="7952E70B" w14:textId="77777777" w:rsidR="00B00C76" w:rsidRDefault="00B00C76" w:rsidP="00B00C76">
                      <w:r>
                        <w:t>Sponsoren Veranstalter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4F4B88" wp14:editId="361166FD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0F8CEA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F4B88" id="Textfeld 11" o:spid="_x0000_s1034" type="#_x0000_t202" style="position:absolute;margin-left:-39.2pt;margin-top:36.05pt;width:168.9pt;height:53.1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" fillcolor="white [3201]" strokeweight=".5pt">
                <v:textbox>
                  <w:txbxContent>
                    <w:p w14:paraId="680F8CEA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</w:p>
    <w:p w14:paraId="3DDEE181" w14:textId="77777777" w:rsidR="00784B84" w:rsidRPr="00B00C76" w:rsidRDefault="00B00C76" w:rsidP="00316899">
      <w:pPr>
        <w:tabs>
          <w:tab w:val="left" w:pos="3970"/>
        </w:tabs>
        <w:rPr>
          <w:rFonts w:ascii="Arial" w:hAnsi="Arial" w:cs="Arial"/>
          <w:sz w:val="70"/>
          <w:szCs w:val="70"/>
        </w:rPr>
      </w:pP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A8D5CB" wp14:editId="6C1EBD70">
                <wp:simplePos x="0" y="0"/>
                <wp:positionH relativeFrom="column">
                  <wp:posOffset>4072522</wp:posOffset>
                </wp:positionH>
                <wp:positionV relativeFrom="paragraph">
                  <wp:posOffset>466381</wp:posOffset>
                </wp:positionV>
                <wp:extent cx="2144995" cy="675117"/>
                <wp:effectExtent l="0" t="0" r="27305" b="1079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435211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A8D5CB" id="Textfeld 13" o:spid="_x0000_s1035" type="#_x0000_t202" style="position:absolute;margin-left:320.65pt;margin-top:36.7pt;width:168.9pt;height:53.1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" fillcolor="white [3201]" strokeweight=".5pt">
                <v:textbox>
                  <w:txbxContent>
                    <w:p w14:paraId="3F435211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5652B8" wp14:editId="74B03F5F">
                <wp:simplePos x="0" y="0"/>
                <wp:positionH relativeFrom="margin">
                  <wp:align>center</wp:align>
                </wp:positionH>
                <wp:positionV relativeFrom="paragraph">
                  <wp:posOffset>455539</wp:posOffset>
                </wp:positionV>
                <wp:extent cx="2144995" cy="675117"/>
                <wp:effectExtent l="0" t="0" r="27305" b="1079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B8D4EB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652B8" id="Textfeld 14" o:spid="_x0000_s1036" type="#_x0000_t202" style="position:absolute;margin-left:0;margin-top:35.85pt;width:168.9pt;height:53.15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" fillcolor="white [3201]" strokeweight=".5pt">
                <v:textbox>
                  <w:txbxContent>
                    <w:p w14:paraId="46B8D4EB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70"/>
          <w:szCs w:val="7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7C1A52" wp14:editId="3C0A8A8A">
                <wp:simplePos x="0" y="0"/>
                <wp:positionH relativeFrom="column">
                  <wp:posOffset>-498143</wp:posOffset>
                </wp:positionH>
                <wp:positionV relativeFrom="paragraph">
                  <wp:posOffset>457966</wp:posOffset>
                </wp:positionV>
                <wp:extent cx="2144995" cy="675117"/>
                <wp:effectExtent l="0" t="0" r="27305" b="10795"/>
                <wp:wrapNone/>
                <wp:docPr id="15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4995" cy="6751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C5569" w14:textId="77777777" w:rsidR="00B00C76" w:rsidRDefault="00B00C76" w:rsidP="00B00C76">
                            <w:r>
                              <w:t xml:space="preserve">Sponsoren Veranstalter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7C1A52" id="Textfeld 15" o:spid="_x0000_s1037" type="#_x0000_t202" style="position:absolute;margin-left:-39.2pt;margin-top:36.05pt;width:168.9pt;height:5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" fillcolor="white [3201]" strokeweight=".5pt">
                <v:textbox>
                  <w:txbxContent>
                    <w:p w14:paraId="44BC5569" w14:textId="77777777" w:rsidR="00B00C76" w:rsidRDefault="00B00C76" w:rsidP="00B00C76">
                      <w:r>
                        <w:t xml:space="preserve">Sponsoren Veranstalter </w:t>
                      </w:r>
                    </w:p>
                  </w:txbxContent>
                </v:textbox>
              </v:shape>
            </w:pict>
          </mc:Fallback>
        </mc:AlternateContent>
      </w:r>
      <w:bookmarkEnd w:id="1"/>
    </w:p>
    <w:sectPr w:rsidR="00784B84" w:rsidRPr="00B00C76">
      <w:headerReference w:type="default" r:id="rId6"/>
      <w:foot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EE7D3F" w14:textId="77777777" w:rsidR="007E1844" w:rsidRDefault="007E1844" w:rsidP="00B00C76">
      <w:pPr>
        <w:spacing w:after="0" w:line="240" w:lineRule="auto"/>
      </w:pPr>
      <w:r>
        <w:separator/>
      </w:r>
    </w:p>
  </w:endnote>
  <w:endnote w:type="continuationSeparator" w:id="0">
    <w:p w14:paraId="3470251A" w14:textId="77777777" w:rsidR="007E1844" w:rsidRDefault="007E1844" w:rsidP="00B00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F16CB4" w14:textId="77777777" w:rsidR="00B00C76" w:rsidRDefault="00901924" w:rsidP="00901924">
    <w:pPr>
      <w:pStyle w:val="Fuzeile"/>
      <w:jc w:val="right"/>
    </w:pPr>
    <w:r>
      <w:rPr>
        <w:noProof/>
      </w:rPr>
      <w:drawing>
        <wp:anchor distT="0" distB="0" distL="114300" distR="114300" simplePos="0" relativeHeight="251659264" behindDoc="0" locked="1" layoutInCell="1" allowOverlap="1" wp14:anchorId="12590823" wp14:editId="7C99D518">
          <wp:simplePos x="0" y="0"/>
          <wp:positionH relativeFrom="page">
            <wp:posOffset>385445</wp:posOffset>
          </wp:positionH>
          <wp:positionV relativeFrom="page">
            <wp:posOffset>9796145</wp:posOffset>
          </wp:positionV>
          <wp:extent cx="2836545" cy="597535"/>
          <wp:effectExtent l="0" t="0" r="1905" b="0"/>
          <wp:wrapNone/>
          <wp:docPr id="30" name="Grafik 30" descr="Ein Bild, das Screenshot enthält.&#10;&#10;Mit sehr hoher Zuverlässigkeit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Ein Bild, das Screenshot enthält.&#10;&#10;Mit sehr hoher Zuverlässigkeit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6545" cy="597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00C76">
      <w:t xml:space="preserve">SC Muster, Musterstrasse, </w:t>
    </w:r>
    <w:r w:rsidR="00316899">
      <w:t>0000 Musterdingen</w:t>
    </w:r>
  </w:p>
  <w:p w14:paraId="0FE43226" w14:textId="77777777" w:rsidR="00316899" w:rsidRDefault="00316899" w:rsidP="00901924">
    <w:pPr>
      <w:pStyle w:val="Fuzeile"/>
      <w:jc w:val="right"/>
    </w:pPr>
    <w:r w:rsidRPr="00316899">
      <w:t>muster@mustermail.ch</w:t>
    </w:r>
    <w:r>
      <w:t>, www.muster.ch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895B72" w14:textId="77777777" w:rsidR="007E1844" w:rsidRDefault="007E1844" w:rsidP="00B00C76">
      <w:pPr>
        <w:spacing w:after="0" w:line="240" w:lineRule="auto"/>
      </w:pPr>
      <w:r>
        <w:separator/>
      </w:r>
    </w:p>
  </w:footnote>
  <w:footnote w:type="continuationSeparator" w:id="0">
    <w:p w14:paraId="61F11262" w14:textId="77777777" w:rsidR="007E1844" w:rsidRDefault="007E1844" w:rsidP="00B00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FDF16" w14:textId="2F07D88A" w:rsidR="00DE46D4" w:rsidRDefault="00DE46D4">
    <w:pPr>
      <w:pStyle w:val="Kopfzeile"/>
    </w:pPr>
    <w:r>
      <w:rPr>
        <w:noProof/>
      </w:rPr>
      <w:drawing>
        <wp:inline distT="0" distB="0" distL="0" distR="0" wp14:anchorId="5B0ADF60" wp14:editId="43FAD473">
          <wp:extent cx="5760720" cy="1370965"/>
          <wp:effectExtent l="0" t="0" r="0" b="635"/>
          <wp:docPr id="4" name="Grafik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370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624"/>
    <w:rsid w:val="000B4755"/>
    <w:rsid w:val="00157CE4"/>
    <w:rsid w:val="00274A19"/>
    <w:rsid w:val="00316899"/>
    <w:rsid w:val="00385356"/>
    <w:rsid w:val="003D4782"/>
    <w:rsid w:val="00586540"/>
    <w:rsid w:val="005D0D54"/>
    <w:rsid w:val="006C143C"/>
    <w:rsid w:val="007472B6"/>
    <w:rsid w:val="00784B84"/>
    <w:rsid w:val="007E1844"/>
    <w:rsid w:val="007F13EA"/>
    <w:rsid w:val="00901924"/>
    <w:rsid w:val="00AA2771"/>
    <w:rsid w:val="00B00C76"/>
    <w:rsid w:val="00B17AF6"/>
    <w:rsid w:val="00B40989"/>
    <w:rsid w:val="00C92624"/>
    <w:rsid w:val="00D23C95"/>
    <w:rsid w:val="00DE275C"/>
    <w:rsid w:val="00DE46D4"/>
    <w:rsid w:val="00EB6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82B6D3C"/>
  <w15:chartTrackingRefBased/>
  <w15:docId w15:val="{FBE6E453-CC63-4E7D-AF6C-2FC74A0AA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0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00C76"/>
  </w:style>
  <w:style w:type="paragraph" w:styleId="Fuzeile">
    <w:name w:val="footer"/>
    <w:basedOn w:val="Standard"/>
    <w:link w:val="FuzeileZchn"/>
    <w:uiPriority w:val="99"/>
    <w:unhideWhenUsed/>
    <w:rsid w:val="00B00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00C76"/>
  </w:style>
  <w:style w:type="character" w:styleId="Hyperlink">
    <w:name w:val="Hyperlink"/>
    <w:basedOn w:val="Absatz-Standardschriftart"/>
    <w:uiPriority w:val="99"/>
    <w:unhideWhenUsed/>
    <w:rsid w:val="00316899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1689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.docs.live.net/bf6e5a6b09a94d94/Sekretariat%20ZSSV/KWO/Vorlagen/Homepage_Vorlagen/alt/RF%5eMGP_Vorlage_Titelseite_Ausschreibun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RF%5eMGP_Vorlage_Titelseite_Ausschreibung</Template>
  <TotalTime>0</TotalTime>
  <Pages>1</Pages>
  <Words>14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Zentralschweizer Schneesport Verband</dc:creator>
  <cp:keywords/>
  <dc:description/>
  <cp:lastModifiedBy>Zentralschweizer Schneesport Verband</cp:lastModifiedBy>
  <cp:revision>2</cp:revision>
  <dcterms:created xsi:type="dcterms:W3CDTF">2019-09-04T12:38:00Z</dcterms:created>
  <dcterms:modified xsi:type="dcterms:W3CDTF">2019-09-04T12:48:00Z</dcterms:modified>
</cp:coreProperties>
</file>